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F393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41C5422B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47883786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Barnets </w:t>
      </w:r>
      <w:proofErr w:type="gramStart"/>
      <w:r>
        <w:rPr>
          <w:rFonts w:asciiTheme="minorHAnsi" w:hAnsiTheme="minorHAnsi" w:cs="Arial"/>
          <w:szCs w:val="22"/>
        </w:rPr>
        <w:t>navn:_</w:t>
      </w:r>
      <w:proofErr w:type="gramEnd"/>
      <w:r>
        <w:rPr>
          <w:rFonts w:asciiTheme="minorHAnsi" w:hAnsiTheme="minorHAnsi" w:cs="Arial"/>
          <w:szCs w:val="22"/>
        </w:rPr>
        <w:t>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4FC6E998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1CFC44DD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proofErr w:type="gramStart"/>
      <w:r>
        <w:rPr>
          <w:rFonts w:asciiTheme="minorHAnsi" w:hAnsiTheme="minorHAnsi" w:cs="Arial"/>
          <w:szCs w:val="22"/>
        </w:rPr>
        <w:t>Barnehage:_</w:t>
      </w:r>
      <w:proofErr w:type="gramEnd"/>
      <w:r>
        <w:rPr>
          <w:rFonts w:asciiTheme="minorHAnsi" w:hAnsiTheme="minorHAnsi" w:cs="Arial"/>
          <w:szCs w:val="22"/>
        </w:rPr>
        <w:t>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14EA8131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036B0368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3B6E4EA6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11CC140B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14:paraId="5D29A663" w14:textId="77777777"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14:paraId="21E10D3E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51C5BEDE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2A381F18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460DAA65" w14:textId="77777777"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14:paraId="154EB3E5" w14:textId="77777777"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14:paraId="07580B72" w14:textId="77777777"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14:paraId="57BBD12E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5B54B776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14:paraId="5C0F1D55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14:paraId="4AE51C32" w14:textId="77777777"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14:paraId="52778D98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14:paraId="4F7FDB7B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14:paraId="7713E0A9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14:paraId="509EB193" w14:textId="77777777"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14:paraId="730F29BE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27C159F5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3FA4D044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14:paraId="30D68663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14:paraId="30EE5AF5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14:paraId="43243E6C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14:paraId="607B91C5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14:paraId="7F9418EA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14:paraId="6F8CCDDA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14:paraId="07C22659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14:paraId="3E45EB70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14:paraId="1B660FFE" w14:textId="77777777"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14:paraId="358030C2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11DB3FC5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63CB2A77" w14:textId="77777777" w:rsidTr="004F4A01">
        <w:trPr>
          <w:trHeight w:val="2237"/>
        </w:trPr>
        <w:tc>
          <w:tcPr>
            <w:tcW w:w="8931" w:type="dxa"/>
          </w:tcPr>
          <w:p w14:paraId="232A325F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24DB3D21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09C4F3EF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63CEBC3D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0D1854A4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7973E14E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D976358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2C4655CA" w14:textId="77777777" w:rsidTr="004F4A01">
        <w:trPr>
          <w:trHeight w:val="4592"/>
        </w:trPr>
        <w:tc>
          <w:tcPr>
            <w:tcW w:w="8931" w:type="dxa"/>
          </w:tcPr>
          <w:p w14:paraId="04290F0B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3632DD7B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58679245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18635210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354FDFF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5450E53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3E7770C9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072EB321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59A9FE1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37F438A1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2F2D53AD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78EFEFDB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27D1A6DC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0FB1AF7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2155FAFB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69A04442" w14:textId="77777777" w:rsidTr="004F4A01">
        <w:trPr>
          <w:trHeight w:val="6235"/>
        </w:trPr>
        <w:tc>
          <w:tcPr>
            <w:tcW w:w="8931" w:type="dxa"/>
          </w:tcPr>
          <w:p w14:paraId="7A8A256E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20CADA49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2124D699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D49684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24322437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32A42334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DE757D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F216D55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106C1F63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EFCD3B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452B02D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33D9DFD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7DE2E579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48A48C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8158F8B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E309E42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2A345738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3502C1F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5D799D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B358BAB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503C12A9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2BA4BAD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446791BC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41108B3C" w14:textId="77777777" w:rsidTr="004F4A01">
        <w:trPr>
          <w:trHeight w:val="1848"/>
        </w:trPr>
        <w:tc>
          <w:tcPr>
            <w:tcW w:w="8907" w:type="dxa"/>
          </w:tcPr>
          <w:p w14:paraId="544EB981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14:paraId="6B2F6C64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155E331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59D9B4AB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5BB8BE6B" wp14:editId="596DF0E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69BEB1B1" wp14:editId="53B3B7DB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4E562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32BA643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3A2C57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67EC811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48CDF97C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20E8E490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30A11D42" wp14:editId="2FEC3881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4408A4D" wp14:editId="0B0672DC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52BFA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1710EF5" wp14:editId="395786D9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DDD155C" wp14:editId="55896527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CA1E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2FA7764" wp14:editId="2DC2F239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2AD345B5" wp14:editId="0625F1CC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D8DD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23AE426C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6F36DC2F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26A9FBB3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6229C8F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81045E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356D7B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59F03E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065FFD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41416F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1C30A3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26B578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B0928A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968CC5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474A26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98790C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0CAEF9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455B1D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6948455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6AA5A68C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6FF3388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0CB791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8F050A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653CBF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7C4E21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722E6B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0F9200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04F169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523965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14AA959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484F81D7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2D34EC06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624F70A1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1CA0B126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01FE" w14:textId="77777777" w:rsidR="003838AE" w:rsidRDefault="003838AE" w:rsidP="004F4A01">
      <w:r>
        <w:separator/>
      </w:r>
    </w:p>
  </w:endnote>
  <w:endnote w:type="continuationSeparator" w:id="0">
    <w:p w14:paraId="6A3AB2C4" w14:textId="77777777" w:rsidR="003838AE" w:rsidRDefault="003838AE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CD86" w14:textId="77777777"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6A45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14:paraId="3CC5ABA3" w14:textId="77777777"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1B4F" w14:textId="77777777"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A665" w14:textId="77777777" w:rsidR="003838AE" w:rsidRDefault="003838AE" w:rsidP="004F4A01">
      <w:r>
        <w:separator/>
      </w:r>
    </w:p>
  </w:footnote>
  <w:footnote w:type="continuationSeparator" w:id="0">
    <w:p w14:paraId="472B86FF" w14:textId="77777777" w:rsidR="003838AE" w:rsidRDefault="003838AE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DFD8" w14:textId="77777777"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0AE6" w14:textId="77777777"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2DA3" w14:textId="77777777"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3838AE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83B6F"/>
    <w:rsid w:val="0068456A"/>
    <w:rsid w:val="0068558A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1B85"/>
    <w:rsid w:val="00933BFC"/>
    <w:rsid w:val="009453F1"/>
    <w:rsid w:val="009C00B6"/>
    <w:rsid w:val="009D601E"/>
    <w:rsid w:val="00A73F84"/>
    <w:rsid w:val="00AA23AD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C8F605"/>
  <w15:docId w15:val="{586CB726-A23B-4D9C-8BBB-A3175414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1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Aina Helset</cp:lastModifiedBy>
  <cp:revision>2</cp:revision>
  <cp:lastPrinted>2008-12-04T13:17:00Z</cp:lastPrinted>
  <dcterms:created xsi:type="dcterms:W3CDTF">2021-10-19T12:12:00Z</dcterms:created>
  <dcterms:modified xsi:type="dcterms:W3CDTF">2021-10-19T12:12:00Z</dcterms:modified>
</cp:coreProperties>
</file>